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B3" w:rsidRDefault="00916CB3" w:rsidP="00391404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916CB3" w:rsidRPr="00FC7CD6" w:rsidRDefault="00916CB3" w:rsidP="00391404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916CB3" w:rsidRPr="00FC7CD6" w:rsidRDefault="00916CB3" w:rsidP="00391404">
      <w:pPr>
        <w:shd w:val="clear" w:color="auto" w:fill="FFFFFF"/>
        <w:spacing w:after="0" w:line="240" w:lineRule="auto"/>
        <w:jc w:val="center"/>
        <w:rPr>
          <w:rFonts w:ascii="Mistral" w:hAnsi="Mistral"/>
          <w:b/>
          <w:color w:val="0070C0"/>
          <w:sz w:val="24"/>
          <w:szCs w:val="24"/>
          <w:lang w:val="uk-UA" w:eastAsia="ru-RU"/>
        </w:rPr>
      </w:pPr>
    </w:p>
    <w:p w:rsidR="00916CB3" w:rsidRDefault="00916CB3" w:rsidP="00391404">
      <w:pPr>
        <w:shd w:val="clear" w:color="auto" w:fill="FFFFFF"/>
        <w:spacing w:after="0" w:line="240" w:lineRule="auto"/>
        <w:ind w:right="-142"/>
        <w:rPr>
          <w:rFonts w:ascii="Mistral" w:hAnsi="Mistral"/>
          <w:color w:val="000000"/>
          <w:sz w:val="72"/>
          <w:szCs w:val="72"/>
          <w:lang w:val="uk-UA" w:eastAsia="ru-RU"/>
        </w:rPr>
      </w:pPr>
      <w:r w:rsidRPr="00603366">
        <w:rPr>
          <w:rFonts w:ascii="Mistral" w:hAnsi="Mistral"/>
          <w:noProof/>
          <w:color w:val="000000"/>
          <w:sz w:val="72"/>
          <w:szCs w:val="7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4591.jpg" style="width:144.75pt;height:108.75pt;visibility:visible">
            <v:imagedata r:id="rId7" o:title=""/>
          </v:shape>
        </w:pict>
      </w:r>
      <w:r>
        <w:rPr>
          <w:rFonts w:ascii="Mistral" w:hAnsi="Mistral"/>
          <w:color w:val="000000"/>
          <w:sz w:val="72"/>
          <w:szCs w:val="72"/>
          <w:lang w:val="uk-UA" w:eastAsia="ru-RU"/>
        </w:rPr>
        <w:t xml:space="preserve">             </w:t>
      </w:r>
      <w:r w:rsidRPr="00603366">
        <w:rPr>
          <w:rFonts w:ascii="Mistral" w:hAnsi="Mistral"/>
          <w:noProof/>
          <w:color w:val="000000"/>
          <w:sz w:val="72"/>
          <w:szCs w:val="72"/>
          <w:lang w:eastAsia="ru-RU"/>
        </w:rPr>
        <w:pict>
          <v:shape id="Рисунок 1" o:spid="_x0000_i1026" type="#_x0000_t75" alt="1818172.4.3.jpg" style="width:123pt;height:102.75pt;visibility:visible">
            <v:imagedata r:id="rId8" o:title="" croptop="6379f" cropleft="9576f" gain="72818f" blacklevel="-3277f"/>
          </v:shape>
        </w:pict>
      </w:r>
    </w:p>
    <w:p w:rsidR="00916CB3" w:rsidRPr="001E0D46" w:rsidRDefault="00916CB3" w:rsidP="00391404">
      <w:pPr>
        <w:shd w:val="clear" w:color="auto" w:fill="FFFFFF"/>
        <w:spacing w:after="0" w:line="240" w:lineRule="auto"/>
        <w:jc w:val="center"/>
        <w:rPr>
          <w:rFonts w:ascii="Mistral" w:hAnsi="Mistral"/>
          <w:b/>
          <w:bCs/>
          <w:color w:val="0070C0"/>
          <w:sz w:val="72"/>
          <w:szCs w:val="72"/>
          <w:lang w:val="uk-UA" w:eastAsia="ru-RU"/>
        </w:rPr>
      </w:pPr>
      <w:r w:rsidRPr="001E0D46">
        <w:rPr>
          <w:rFonts w:ascii="Mistral" w:hAnsi="Mistral"/>
          <w:b/>
          <w:color w:val="0070C0"/>
          <w:sz w:val="72"/>
          <w:szCs w:val="72"/>
          <w:shd w:val="clear" w:color="auto" w:fill="FFFFFF"/>
          <w:lang w:val="uk-UA"/>
        </w:rPr>
        <w:t>Допоможи собі сам</w:t>
      </w:r>
      <w:r w:rsidRPr="001E0D46">
        <w:rPr>
          <w:rFonts w:ascii="Mistral" w:hAnsi="Mistral"/>
          <w:b/>
          <w:bCs/>
          <w:color w:val="0070C0"/>
          <w:sz w:val="72"/>
          <w:szCs w:val="72"/>
          <w:lang w:val="uk-UA" w:eastAsia="ru-RU"/>
        </w:rPr>
        <w:t xml:space="preserve">. </w:t>
      </w:r>
    </w:p>
    <w:p w:rsidR="00916CB3" w:rsidRPr="001E0D46" w:rsidRDefault="00916CB3" w:rsidP="00391404">
      <w:pPr>
        <w:shd w:val="clear" w:color="auto" w:fill="FFFFFF"/>
        <w:spacing w:after="0" w:line="240" w:lineRule="auto"/>
        <w:jc w:val="center"/>
        <w:rPr>
          <w:rFonts w:ascii="Mistral" w:hAnsi="Mistral"/>
          <w:b/>
          <w:bCs/>
          <w:color w:val="0070C0"/>
          <w:sz w:val="72"/>
          <w:szCs w:val="72"/>
          <w:lang w:val="uk-UA" w:eastAsia="ru-RU"/>
        </w:rPr>
      </w:pPr>
      <w:r w:rsidRPr="001E0D46">
        <w:rPr>
          <w:rFonts w:ascii="Mistral" w:hAnsi="Mistral"/>
          <w:b/>
          <w:bCs/>
          <w:color w:val="0070C0"/>
          <w:sz w:val="72"/>
          <w:szCs w:val="72"/>
          <w:lang w:val="uk-UA" w:eastAsia="ru-RU"/>
        </w:rPr>
        <w:t>(Дії населення при надзвичайних   ситуаціях).</w:t>
      </w:r>
    </w:p>
    <w:p w:rsidR="00916CB3" w:rsidRDefault="00916CB3" w:rsidP="00391404">
      <w:pPr>
        <w:shd w:val="clear" w:color="auto" w:fill="FFFFFF"/>
        <w:spacing w:after="0" w:line="240" w:lineRule="auto"/>
        <w:jc w:val="center"/>
        <w:rPr>
          <w:rFonts w:ascii="Mistral" w:hAnsi="Mistral"/>
          <w:b/>
          <w:bCs/>
          <w:color w:val="0070C0"/>
          <w:sz w:val="24"/>
          <w:szCs w:val="24"/>
          <w:lang w:val="uk-UA" w:eastAsia="ru-RU"/>
        </w:rPr>
      </w:pPr>
    </w:p>
    <w:p w:rsidR="00916CB3" w:rsidRDefault="00916CB3" w:rsidP="00391404">
      <w:pPr>
        <w:shd w:val="clear" w:color="auto" w:fill="FFFFFF"/>
        <w:spacing w:after="0" w:line="240" w:lineRule="auto"/>
        <w:ind w:right="-142"/>
        <w:rPr>
          <w:rFonts w:ascii="Mistral" w:hAnsi="Mistral"/>
          <w:color w:val="000000"/>
          <w:sz w:val="72"/>
          <w:szCs w:val="72"/>
          <w:lang w:val="uk-UA" w:eastAsia="ru-RU"/>
        </w:rPr>
      </w:pPr>
      <w:r w:rsidRPr="00603366">
        <w:rPr>
          <w:rFonts w:ascii="Mistral" w:hAnsi="Mistral"/>
          <w:noProof/>
          <w:color w:val="000000"/>
          <w:sz w:val="72"/>
          <w:szCs w:val="72"/>
          <w:lang w:eastAsia="ru-RU"/>
        </w:rPr>
        <w:pict>
          <v:shape id="Рисунок 2" o:spid="_x0000_i1027" type="#_x0000_t75" alt="h_6FZ19D2GJEmBwYiWLtNH4MaKeuzpqCx0_.jpg" style="width:152.25pt;height:115.5pt;visibility:visible">
            <v:imagedata r:id="rId9" o:title=""/>
          </v:shape>
        </w:pict>
      </w:r>
      <w:r>
        <w:rPr>
          <w:rFonts w:ascii="Mistral" w:hAnsi="Mistral"/>
          <w:color w:val="000000"/>
          <w:sz w:val="72"/>
          <w:szCs w:val="72"/>
          <w:lang w:val="uk-UA" w:eastAsia="ru-RU"/>
        </w:rPr>
        <w:t xml:space="preserve">         </w:t>
      </w:r>
      <w:r w:rsidRPr="00603366">
        <w:rPr>
          <w:rFonts w:ascii="Mistral" w:hAnsi="Mistral"/>
          <w:noProof/>
          <w:color w:val="000000"/>
          <w:sz w:val="72"/>
          <w:szCs w:val="72"/>
          <w:lang w:eastAsia="ru-RU"/>
        </w:rPr>
        <w:pict>
          <v:shape id="Рисунок 3" o:spid="_x0000_i1028" type="#_x0000_t75" alt="original-b7c701499299d99ddb97f29dbf1bc008.jpg" style="width:153pt;height:114.75pt;visibility:visible">
            <v:imagedata r:id="rId10" o:title=""/>
          </v:shape>
        </w:pict>
      </w:r>
    </w:p>
    <w:p w:rsidR="00916CB3" w:rsidRDefault="00916CB3" w:rsidP="00391404">
      <w:pPr>
        <w:shd w:val="clear" w:color="auto" w:fill="FFFFFF"/>
        <w:spacing w:after="0" w:line="240" w:lineRule="auto"/>
        <w:ind w:right="-142"/>
        <w:rPr>
          <w:rFonts w:ascii="Mistral" w:hAnsi="Mistral"/>
          <w:color w:val="000000"/>
          <w:sz w:val="72"/>
          <w:szCs w:val="72"/>
          <w:lang w:val="uk-UA" w:eastAsia="ru-RU"/>
        </w:rPr>
      </w:pPr>
    </w:p>
    <w:p w:rsidR="00916CB3" w:rsidRDefault="00916CB3" w:rsidP="00391404">
      <w:pPr>
        <w:shd w:val="clear" w:color="auto" w:fill="FFFFFF"/>
        <w:spacing w:after="0" w:line="240" w:lineRule="auto"/>
        <w:ind w:right="-142"/>
        <w:rPr>
          <w:rFonts w:ascii="Mistral" w:hAnsi="Mistral"/>
          <w:color w:val="000000"/>
          <w:sz w:val="72"/>
          <w:szCs w:val="72"/>
          <w:lang w:val="uk-UA" w:eastAsia="ru-RU"/>
        </w:rPr>
      </w:pPr>
      <w:r w:rsidRPr="00603366">
        <w:rPr>
          <w:rFonts w:ascii="Mistral" w:hAnsi="Mistral"/>
          <w:noProof/>
          <w:color w:val="000000"/>
          <w:sz w:val="72"/>
          <w:szCs w:val="72"/>
          <w:lang w:eastAsia="ru-RU"/>
        </w:rPr>
        <w:pict>
          <v:shape id="Рисунок 4" o:spid="_x0000_i1029" type="#_x0000_t75" alt="1268909829_beichuan94.jpg" style="width:150.75pt;height:117pt;visibility:visible">
            <v:imagedata r:id="rId11" o:title=""/>
          </v:shape>
        </w:pict>
      </w:r>
      <w:r>
        <w:rPr>
          <w:rFonts w:ascii="Mistral" w:hAnsi="Mistral"/>
          <w:color w:val="000000"/>
          <w:sz w:val="72"/>
          <w:szCs w:val="72"/>
          <w:lang w:val="uk-UA" w:eastAsia="ru-RU"/>
        </w:rPr>
        <w:t xml:space="preserve">          </w:t>
      </w:r>
      <w:r w:rsidRPr="00603366">
        <w:rPr>
          <w:rFonts w:ascii="Mistral" w:hAnsi="Mistral"/>
          <w:noProof/>
          <w:color w:val="000000"/>
          <w:sz w:val="72"/>
          <w:szCs w:val="72"/>
          <w:lang w:eastAsia="ru-RU"/>
        </w:rPr>
        <w:pict>
          <v:shape id="Рисунок 5" o:spid="_x0000_i1030" type="#_x0000_t75" alt="загруженное.jpg" style="width:147pt;height:110.25pt;visibility:visible">
            <v:imagedata r:id="rId12" o:title=""/>
          </v:shape>
        </w:pict>
      </w:r>
    </w:p>
    <w:p w:rsidR="00916CB3" w:rsidRPr="00FC7CD6" w:rsidRDefault="00916CB3" w:rsidP="00391404">
      <w:pPr>
        <w:shd w:val="clear" w:color="auto" w:fill="FFFFFF"/>
        <w:spacing w:after="0" w:line="240" w:lineRule="auto"/>
        <w:ind w:right="-142"/>
        <w:jc w:val="center"/>
        <w:rPr>
          <w:rFonts w:ascii="Mistral" w:hAnsi="Mistral"/>
          <w:color w:val="000000"/>
          <w:sz w:val="72"/>
          <w:szCs w:val="72"/>
          <w:lang w:val="uk-UA" w:eastAsia="ru-RU"/>
        </w:rPr>
      </w:pPr>
      <w:r w:rsidRPr="00603366">
        <w:rPr>
          <w:rFonts w:ascii="Mistral" w:hAnsi="Mistral"/>
          <w:noProof/>
          <w:color w:val="000000"/>
          <w:sz w:val="72"/>
          <w:szCs w:val="72"/>
          <w:lang w:eastAsia="ru-RU"/>
        </w:rPr>
        <w:pict>
          <v:shape id="Рисунок 6" o:spid="_x0000_i1031" type="#_x0000_t75" alt="poltava_torf3.jpg" style="width:176.25pt;height:114.75pt;visibility:visible">
            <v:imagedata r:id="rId13" o:title="" croptop="5636f" cropbottom="4227f" cropleft="1500f" cropright="7100f"/>
          </v:shape>
        </w:pict>
      </w:r>
    </w:p>
    <w:p w:rsidR="00916CB3" w:rsidRDefault="00916CB3" w:rsidP="00DB587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val="en-US"/>
        </w:rPr>
      </w:pPr>
    </w:p>
    <w:p w:rsidR="00916CB3" w:rsidRPr="00DB587F" w:rsidRDefault="00916CB3" w:rsidP="00DB587F">
      <w:pPr>
        <w:shd w:val="clear" w:color="auto" w:fill="FFFFFF"/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Тема: </w:t>
      </w:r>
      <w:r w:rsidRPr="00DB587F">
        <w:rPr>
          <w:rFonts w:ascii="Times New Roman" w:hAnsi="Times New Roman"/>
          <w:b/>
          <w:color w:val="0070C0"/>
          <w:sz w:val="28"/>
          <w:szCs w:val="28"/>
          <w:shd w:val="clear" w:color="auto" w:fill="FFFFFF"/>
          <w:lang w:val="uk-UA"/>
        </w:rPr>
        <w:t>Допоможи собі сам</w:t>
      </w:r>
      <w:r w:rsidRPr="00DB587F">
        <w:rPr>
          <w:rFonts w:ascii="Times New Roman" w:hAnsi="Times New Roman"/>
          <w:b/>
          <w:bCs/>
          <w:color w:val="0070C0"/>
          <w:sz w:val="28"/>
          <w:szCs w:val="28"/>
          <w:lang w:val="uk-UA" w:eastAsia="ru-RU"/>
        </w:rPr>
        <w:t>. (</w:t>
      </w:r>
      <w:r>
        <w:rPr>
          <w:rFonts w:ascii="Times New Roman" w:hAnsi="Times New Roman"/>
          <w:b/>
          <w:bCs/>
          <w:color w:val="0070C0"/>
          <w:sz w:val="28"/>
          <w:szCs w:val="28"/>
          <w:lang w:val="uk-UA" w:eastAsia="ru-RU"/>
        </w:rPr>
        <w:t>Дії населення при надзвичайних</w:t>
      </w:r>
      <w:r w:rsidRPr="00DB587F">
        <w:rPr>
          <w:rFonts w:ascii="Times New Roman" w:hAnsi="Times New Roman"/>
          <w:b/>
          <w:bCs/>
          <w:color w:val="0070C0"/>
          <w:sz w:val="28"/>
          <w:szCs w:val="28"/>
          <w:lang w:val="uk-UA" w:eastAsia="ru-RU"/>
        </w:rPr>
        <w:t xml:space="preserve"> ситуаціях).</w:t>
      </w:r>
    </w:p>
    <w:p w:rsidR="00916CB3" w:rsidRPr="00DB587F" w:rsidRDefault="00916CB3" w:rsidP="00DB587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DB587F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>Мета:</w:t>
      </w:r>
      <w:r w:rsidRPr="00DB587F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Поглибити знання учнів з питань цивільного захисту; повторити правила поведінки у складних ситуаціях та закріпити навички надання допомоги постраждалим; стимулювати розвиток витривалості, мужності, рішучості, кмітливості; виховувати почуття співпричетності до долі та проблем інших, відповідальність за близьких, оточуючих, власну Батьківщину.</w:t>
      </w:r>
    </w:p>
    <w:p w:rsidR="00916CB3" w:rsidRPr="00DB587F" w:rsidRDefault="00916CB3" w:rsidP="00DB587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DB587F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Форма проведення</w:t>
      </w:r>
      <w:r w:rsidRPr="00DB587F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>:</w:t>
      </w:r>
      <w:r w:rsidRPr="00DB587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класна година(</w:t>
      </w:r>
      <w:r w:rsidRPr="00DB587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робота в групах, проектна діяльність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)</w:t>
      </w:r>
      <w:r w:rsidRPr="00DB587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916CB3" w:rsidRDefault="00916CB3" w:rsidP="00DB587F">
      <w:pPr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</w:pPr>
      <w:r w:rsidRPr="00DB587F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Обладнання: </w:t>
      </w:r>
      <w:r w:rsidRPr="00DB587F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  <w:t>виставка «</w:t>
      </w: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  <w:t>Домашня аптечка першої допомоги</w:t>
      </w:r>
      <w:r w:rsidRPr="00DB587F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  <w:t>»</w:t>
      </w: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  <w:t>(додаток 1)</w:t>
      </w:r>
      <w:r w:rsidRPr="00DB587F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  <w:t>, таблички з основними поняттями</w:t>
      </w: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  <w:t>(додаток 2)</w:t>
      </w:r>
      <w:r w:rsidRPr="00DB587F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  <w:t>, роздатковий матеріал</w:t>
      </w:r>
    </w:p>
    <w:p w:rsidR="00916CB3" w:rsidRPr="00DB587F" w:rsidRDefault="00916CB3" w:rsidP="00DB587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  <w:t xml:space="preserve"> (додаток 3)</w:t>
      </w:r>
      <w:r w:rsidRPr="00DB587F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  <w:t>, маркери,клей, папір А3, ножиці.</w:t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DB587F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>Література.</w:t>
      </w:r>
      <w:r w:rsidRPr="00DB587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1. </w:t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І.М. Миценко. Забезпечення життєдіяльності людини у навколишньому середовищі. – Кіровоград, 1998.</w:t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2. Основы подготовки населения и детей к действиям в чрезвычайных ситуациях. Методические рекомендации. – М, 1999.</w:t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3. Надзвичайна ситуація. Що робити? К., УТГ, 1988.</w:t>
      </w:r>
    </w:p>
    <w:p w:rsidR="00916CB3" w:rsidRPr="00DB587F" w:rsidRDefault="00916CB3" w:rsidP="00DB587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916CB3" w:rsidRPr="00DB587F" w:rsidRDefault="00916CB3" w:rsidP="00DB587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916CB3" w:rsidRPr="00DB587F" w:rsidRDefault="00916CB3" w:rsidP="00DB587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b/>
          <w:color w:val="000000"/>
          <w:sz w:val="28"/>
          <w:szCs w:val="28"/>
          <w:lang w:eastAsia="ru-RU"/>
        </w:rPr>
        <w:t>Хід  </w:t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заняття</w:t>
      </w:r>
    </w:p>
    <w:p w:rsidR="00916CB3" w:rsidRPr="00DB587F" w:rsidRDefault="00916CB3" w:rsidP="00DB587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916CB3" w:rsidRPr="00DB587F" w:rsidRDefault="00916CB3" w:rsidP="00DB587F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Презентація під аудіо запис пісні «Повінь».</w:t>
      </w:r>
    </w:p>
    <w:p w:rsidR="00916CB3" w:rsidRPr="00DB587F" w:rsidRDefault="00916CB3" w:rsidP="00DB587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  <w:t>Організаційний момент.</w:t>
      </w:r>
    </w:p>
    <w:p w:rsidR="00916CB3" w:rsidRPr="00DB587F" w:rsidRDefault="00916CB3" w:rsidP="00DB587F">
      <w:pPr>
        <w:pStyle w:val="ListParagraph"/>
        <w:shd w:val="clear" w:color="auto" w:fill="FFFFFF"/>
        <w:spacing w:after="0" w:line="240" w:lineRule="auto"/>
        <w:ind w:left="96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916CB3" w:rsidRPr="00DB587F" w:rsidRDefault="00916CB3" w:rsidP="00DB587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  <w:t>Слово вчителя.</w:t>
      </w:r>
    </w:p>
    <w:p w:rsidR="00916CB3" w:rsidRPr="00DB587F" w:rsidRDefault="00916CB3" w:rsidP="00DB587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Життя, як бачимо, не завжди протікає спокійно. Кожного дня ми з вами слухаємо новини. Скільки серед них прикрих, про нещасні випадки, які зненацька спіткали мирних громадян. Як важливо у таких ситуаціях, щоб людина не розгубилася, взяла себе в руки і пригадала, як поводитися за таких обставин, як врятуватися самій і як допомогти іншим.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</w:pPr>
    </w:p>
    <w:p w:rsidR="00916CB3" w:rsidRPr="00DB587F" w:rsidRDefault="00916CB3" w:rsidP="00DB587F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  <w:t xml:space="preserve">3. </w:t>
      </w:r>
      <w:r w:rsidRPr="00DB587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   </w:t>
      </w:r>
      <w:r w:rsidRPr="00DB587F"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  <w:t xml:space="preserve">Актуалізація опорних знань. 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08" w:firstLine="12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>1). Бесіда.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08" w:firstLine="12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>- Що таке небезпека?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08" w:firstLine="12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>- Що таке надзвичайні ситуації?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>- Що відносимо до надзвичайних ситуацій</w:t>
      </w:r>
      <w:r w:rsidRPr="00DB587F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? (НС – це подія, порушення нормальних умов життя і діяльності людей на об’єкті або території, спричинених аварією, катастрофою, стихійним лихом або іншою небезпечною ситуацією, яка призвела (може призвести) до загибелі людей та (або) значних матеріальних збитків.)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08" w:firstLine="12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2).  </w:t>
      </w: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Інформаційне повідомлення </w:t>
      </w: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>підготовлених учнів.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Pr="00DB587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Ось декілька прикладів найбільших катастроф останніх 30 років: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·         3.12.1984 – вибух на заводі з виробництва пестицидів у Бхопалі (Індія); у повітря більше 40 тонн отруйних речовин. Миттєво загинуло 8 тис чоловік. Протягом наступних 10 років від ускладнень загинуло ще 8 тис чоловік.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·        11.09.1927 – у Чорному морі стався землетрус силою у 9 балів. Ялта зазнала найбільших руйнувань: матеріальні збитки склали 25 млн карбованців.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·        1985 – у Колумбії виверження вулкану Руїс виник гігантський сель, який, пройшовши 40 км, захопив місто Армеро, у результаті чого загинуло 22 тис чоловік і було знищено 4,5 тис будівель.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·        Під час Першої світової війни на австрійсько-італійському фронті в Альпах в лавинах загинуло близько 60 тис солдатів (більше, ніж у боях). У наш час середня річна кількість жертв лавин складає близько 150 чоловік.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·        26.04.86 – вибух на Чорноб. АЕС. У момент аварії загинув 31 чоловік. Загальна кількість жертв та потерпілих складає 500 тис чоловік.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·        7.12.1988 – Вірменія, Спітак, землетрус 7 балів – 25 тис загинуло, близько 100 тис поранено.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·        03.1991 – війна у Персидській затоці. Пожежу, що охопила більше 100 кувейтських нафтових свердловин та нафтопереробних заводів, вдалося загасити лише через 10 місяців.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·        01.2001 – отруєння Тиси і Дунаю ціанідами. Концентрація ціаніду перевищила граничну припустиму норму в 300 разів.</w:t>
      </w:r>
    </w:p>
    <w:p w:rsidR="00916CB3" w:rsidRPr="00DB587F" w:rsidRDefault="00916CB3" w:rsidP="00DB587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5.     Оголошення теми і мети </w:t>
      </w:r>
      <w:r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  <w:t>заходу</w:t>
      </w:r>
      <w:r w:rsidRPr="00DB587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  <w:t xml:space="preserve">- </w:t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Отож, сьогоднішнє заняття, яке має назву «Допоможи собі сам», ми з вами присвятимо тому, щоб вивчити та повторити, як  виходити зі скрутних життєвих ситуацій.</w:t>
      </w:r>
    </w:p>
    <w:p w:rsidR="00916CB3" w:rsidRPr="00DB587F" w:rsidRDefault="00916CB3" w:rsidP="00DB587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        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 w:hanging="360"/>
        <w:jc w:val="both"/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  <w:t>6.</w:t>
      </w:r>
      <w:r w:rsidRPr="00DB587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  Робота в группах</w:t>
      </w:r>
      <w:r w:rsidRPr="00DB587F"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  <w:t xml:space="preserve"> (проектна діяльність).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 w:hanging="12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А) </w:t>
      </w: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Колективне складання правильних алгоритмів дій з послідовним записом алгоритму </w:t>
      </w: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>на форматному аркуші з використанням роздаткового матеріалу</w:t>
      </w:r>
      <w:r w:rsidRPr="00A66503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додаток 3</w:t>
      </w:r>
      <w:r w:rsidRPr="00A66503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916CB3" w:rsidRPr="00EE49A3" w:rsidRDefault="00916CB3" w:rsidP="00DB587F">
      <w:pPr>
        <w:shd w:val="clear" w:color="auto" w:fill="FFFFFF"/>
        <w:spacing w:after="0" w:line="240" w:lineRule="auto"/>
        <w:ind w:left="720" w:right="-142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EE49A3">
        <w:rPr>
          <w:rFonts w:ascii="Times New Roman" w:hAnsi="Times New Roman"/>
          <w:color w:val="000000"/>
          <w:sz w:val="28"/>
          <w:szCs w:val="28"/>
          <w:lang w:val="uk-UA" w:eastAsia="ru-RU"/>
        </w:rPr>
        <w:t>Група 1 – складіть алгоритм дій під час та після виникненні землетрусу.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Група 2 - складіть алгоритм дій під час та після повені.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Група 3 - складіть алгоритм дій під час та після НС метеорологічного походження.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Група 4 - складіть алгоритм дій під час пожежі у приміщенні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Група 5 - складіть алгоритм дій під час пожежі  в лісі, степу.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Група 6 – складіть алгоритм дій під час хімічної небезпеки.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>Б) Представлення творчими групами своїх проектів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(додаток 4)</w:t>
      </w: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720" w:right="-142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916CB3" w:rsidRDefault="00916CB3" w:rsidP="00DB587F">
      <w:pPr>
        <w:shd w:val="clear" w:color="auto" w:fill="FFFFFF"/>
        <w:spacing w:after="0" w:line="240" w:lineRule="auto"/>
        <w:ind w:left="720" w:right="-142" w:hanging="36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>7</w:t>
      </w: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.     </w:t>
      </w:r>
      <w:r w:rsidRPr="00DB587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Отримання зворотного зв’язка.</w:t>
      </w: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16CB3" w:rsidRPr="00FC7CD6" w:rsidRDefault="00916CB3" w:rsidP="00FC7CD6">
      <w:pPr>
        <w:shd w:val="clear" w:color="auto" w:fill="FFFFFF"/>
        <w:spacing w:after="0" w:line="240" w:lineRule="auto"/>
        <w:ind w:left="720" w:right="-142" w:hanging="1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- </w:t>
      </w: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Що нового я дізнався для себе на сьогоднішньому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занятті</w:t>
      </w: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?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360" w:right="-142"/>
        <w:jc w:val="both"/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  <w:t>8. Підсумок.</w:t>
      </w:r>
    </w:p>
    <w:p w:rsidR="00916CB3" w:rsidRPr="00DB587F" w:rsidRDefault="00916CB3" w:rsidP="00DB587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  <w:t xml:space="preserve">А) </w:t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Тест.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- Як ти дізнаєшся про те, що сталася надзвичайна ситуація?</w:t>
      </w:r>
      <w:r w:rsidRPr="00DB587F">
        <w:rPr>
          <w:rFonts w:ascii="Times New Roman" w:hAnsi="Times New Roman"/>
          <w:b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а) по книзі;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б) по телевізору;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в) почувши сирену;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г) з газети.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- У випадку надзвичайної ситуації ти будеш діяти згідно:</w:t>
      </w:r>
      <w:r w:rsidRPr="00DB587F">
        <w:rPr>
          <w:rFonts w:ascii="Times New Roman" w:hAnsi="Times New Roman"/>
          <w:b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а) поради друзів;</w:t>
      </w:r>
      <w:r w:rsidRPr="00DB587F">
        <w:rPr>
          <w:rFonts w:ascii="Times New Roman" w:hAnsi="Times New Roman"/>
          <w:b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б) вказівкам штабу ЦО;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в) нікого не буду слухати.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- У разі землетрусу ти:</w:t>
      </w:r>
      <w:r w:rsidRPr="00DB587F">
        <w:rPr>
          <w:rFonts w:ascii="Times New Roman" w:hAnsi="Times New Roman"/>
          <w:b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а) будеш дивитися у вікно;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б) вийдеш на відкриту місцевість;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в) зайдеш у ліфт і спустишся вниз.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- У випадку пожежі ти:</w:t>
      </w:r>
      <w:r w:rsidRPr="00DB587F">
        <w:rPr>
          <w:rFonts w:ascii="Times New Roman" w:hAnsi="Times New Roman"/>
          <w:b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а) залишиш приміщення;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б) сховаєшся у шафі.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- Які засоби захисту тобі відомі?</w:t>
      </w:r>
      <w:r w:rsidRPr="00DB587F">
        <w:rPr>
          <w:rFonts w:ascii="Times New Roman" w:hAnsi="Times New Roman"/>
          <w:b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а) гарний одяг;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б) протигаз;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в) солодощі;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г) ватно-марлева пов’язка.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- Що необхідно взяти з собою у випадку надзвичайної ситуації?</w:t>
      </w:r>
      <w:r w:rsidRPr="00DB587F">
        <w:rPr>
          <w:rFonts w:ascii="Times New Roman" w:hAnsi="Times New Roman"/>
          <w:b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а) іграшки;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 документи;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в) одяг;</w:t>
      </w:r>
      <w:r w:rsidRPr="00DB587F">
        <w:rPr>
          <w:rFonts w:ascii="Times New Roman" w:hAnsi="Times New Roman"/>
          <w:color w:val="000000"/>
          <w:sz w:val="28"/>
          <w:szCs w:val="28"/>
          <w:lang w:val="uk-UA"/>
        </w:rPr>
        <w:br/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г) цукерки і печиво.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360" w:right="-142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Б) Заключне слово вчителя.</w:t>
      </w:r>
    </w:p>
    <w:p w:rsidR="00916CB3" w:rsidRPr="00DB587F" w:rsidRDefault="00916CB3" w:rsidP="00DB587F">
      <w:pPr>
        <w:shd w:val="clear" w:color="auto" w:fill="FFFFFF"/>
        <w:spacing w:after="0" w:line="240" w:lineRule="auto"/>
        <w:ind w:left="360" w:right="-142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На дошку спроектовано фото Землі.</w:t>
      </w:r>
    </w:p>
    <w:p w:rsidR="00916CB3" w:rsidRPr="00DB587F" w:rsidRDefault="00916CB3" w:rsidP="00DB587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- </w:t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Отож, як бачимо, іноді складні життєві обставини вимагають від людини мужності та рішучості, вмілості та вправності, вміння не розгубитися у складній ситуації. </w:t>
      </w:r>
      <w:r w:rsidRPr="00DB587F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Я гадаю, що тепер і наші діти, і батьки зможуть подолати будь-які проблеми.</w:t>
      </w:r>
    </w:p>
    <w:p w:rsidR="00916CB3" w:rsidRDefault="00916CB3" w:rsidP="00DB587F">
      <w:pPr>
        <w:shd w:val="clear" w:color="auto" w:fill="FFFFFF"/>
        <w:spacing w:after="0" w:line="240" w:lineRule="auto"/>
        <w:ind w:right="-142"/>
        <w:rPr>
          <w:rFonts w:ascii="Times New Roman" w:hAnsi="Times New Roman"/>
          <w:i/>
          <w:color w:val="0099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- </w:t>
      </w: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t>Наш урок закінчується. Тепер давайте знову поглянемо на фотографію нашої планети. Планету Земля людина тримає у своїх руках – добрих, надійних, турботливих. Адже Земля – це наша домівка, ми будемо піклуватися про неї, і вона відповість нам взаємністю. </w:t>
      </w:r>
      <w:r w:rsidRPr="00DB587F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C7CD6">
        <w:rPr>
          <w:rFonts w:ascii="Times New Roman" w:hAnsi="Times New Roman"/>
          <w:sz w:val="28"/>
          <w:szCs w:val="28"/>
          <w:lang w:eastAsia="ru-RU"/>
        </w:rPr>
        <w:t>Мої вам побажання:</w:t>
      </w:r>
      <w:r w:rsidRPr="00DB587F">
        <w:rPr>
          <w:rFonts w:ascii="Times New Roman" w:hAnsi="Times New Roman"/>
          <w:i/>
          <w:color w:val="009900"/>
          <w:sz w:val="28"/>
          <w:szCs w:val="28"/>
          <w:lang w:eastAsia="ru-RU"/>
        </w:rPr>
        <w:t> </w:t>
      </w:r>
    </w:p>
    <w:p w:rsidR="00916CB3" w:rsidRPr="00391404" w:rsidRDefault="00916CB3" w:rsidP="00391404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/>
          <w:i/>
          <w:color w:val="009900"/>
          <w:sz w:val="28"/>
          <w:szCs w:val="28"/>
          <w:lang w:val="uk-UA" w:eastAsia="ru-RU"/>
        </w:rPr>
      </w:pPr>
      <w:r w:rsidRPr="00DB587F">
        <w:rPr>
          <w:rFonts w:ascii="Times New Roman" w:hAnsi="Times New Roman"/>
          <w:i/>
          <w:color w:val="009900"/>
          <w:sz w:val="28"/>
          <w:szCs w:val="28"/>
          <w:lang w:eastAsia="ru-RU"/>
        </w:rPr>
        <w:br/>
      </w:r>
      <w:r w:rsidRPr="00391404">
        <w:rPr>
          <w:rFonts w:ascii="Times New Roman" w:hAnsi="Times New Roman"/>
          <w:b/>
          <w:i/>
          <w:color w:val="009900"/>
          <w:sz w:val="28"/>
          <w:szCs w:val="28"/>
          <w:lang w:eastAsia="ru-RU"/>
        </w:rPr>
        <w:t>Лиха діти стережіться, та при цьому – не губіться. </w:t>
      </w:r>
      <w:r w:rsidRPr="00391404">
        <w:rPr>
          <w:rFonts w:ascii="Times New Roman" w:hAnsi="Times New Roman"/>
          <w:b/>
          <w:i/>
          <w:color w:val="009900"/>
          <w:sz w:val="28"/>
          <w:szCs w:val="28"/>
          <w:lang w:eastAsia="ru-RU"/>
        </w:rPr>
        <w:br/>
        <w:t>Бо життя у нас одне, іншого не буде, </w:t>
      </w:r>
      <w:r w:rsidRPr="00391404">
        <w:rPr>
          <w:rFonts w:ascii="Times New Roman" w:hAnsi="Times New Roman"/>
          <w:b/>
          <w:i/>
          <w:color w:val="009900"/>
          <w:sz w:val="28"/>
          <w:szCs w:val="28"/>
          <w:lang w:eastAsia="ru-RU"/>
        </w:rPr>
        <w:br/>
        <w:t>Хай же сонечко ясне ніжно вас голубить. </w:t>
      </w:r>
      <w:r w:rsidRPr="00391404">
        <w:rPr>
          <w:rFonts w:ascii="Times New Roman" w:hAnsi="Times New Roman"/>
          <w:b/>
          <w:i/>
          <w:color w:val="009900"/>
          <w:sz w:val="28"/>
          <w:szCs w:val="28"/>
          <w:lang w:eastAsia="ru-RU"/>
        </w:rPr>
        <w:br/>
        <w:t>Хай всміхаються до вас і трава, і квіти, </w:t>
      </w:r>
      <w:r w:rsidRPr="00391404">
        <w:rPr>
          <w:rFonts w:ascii="Times New Roman" w:hAnsi="Times New Roman"/>
          <w:b/>
          <w:i/>
          <w:color w:val="009900"/>
          <w:sz w:val="28"/>
          <w:szCs w:val="28"/>
          <w:lang w:eastAsia="ru-RU"/>
        </w:rPr>
        <w:br/>
        <w:t>А тепер у добрий час, любі мої діти!</w:t>
      </w:r>
    </w:p>
    <w:p w:rsidR="00916CB3" w:rsidRDefault="00916CB3" w:rsidP="00FC7CD6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ДОДАТОК 1</w:t>
      </w:r>
    </w:p>
    <w:p w:rsidR="00916CB3" w:rsidRDefault="00916CB3" w:rsidP="00FC7CD6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916CB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603366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Рисунок 8" o:spid="_x0000_i1032" type="#_x0000_t75" style="width:465.75pt;height:349.5pt;visibility:visible">
            <v:imagedata r:id="rId14" o:title=""/>
          </v:shape>
        </w:pict>
      </w:r>
    </w:p>
    <w:p w:rsidR="00916CB3" w:rsidRPr="00A66503" w:rsidRDefault="00916CB3" w:rsidP="00A66503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Cs/>
          <w:iCs/>
          <w:color w:val="000000"/>
          <w:sz w:val="144"/>
          <w:szCs w:val="144"/>
          <w:shd w:val="clear" w:color="auto" w:fill="FFFFFF"/>
          <w:lang w:val="uk-UA"/>
        </w:rPr>
      </w:pPr>
      <w:r w:rsidRPr="00A66503">
        <w:rPr>
          <w:rFonts w:ascii="Times New Roman" w:hAnsi="Times New Roman"/>
          <w:bCs/>
          <w:iCs/>
          <w:color w:val="000000"/>
          <w:sz w:val="144"/>
          <w:szCs w:val="144"/>
          <w:shd w:val="clear" w:color="auto" w:fill="FFFFFF"/>
          <w:lang w:val="uk-UA"/>
        </w:rPr>
        <w:t>Домашня аптечка першої допомоги</w:t>
      </w:r>
    </w:p>
    <w:p w:rsidR="00916CB3" w:rsidRPr="00A66503" w:rsidRDefault="00916CB3" w:rsidP="00A66503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Cs/>
          <w:iCs/>
          <w:color w:val="000000"/>
          <w:sz w:val="144"/>
          <w:szCs w:val="144"/>
          <w:shd w:val="clear" w:color="auto" w:fill="FFFFFF"/>
          <w:lang w:val="uk-UA"/>
        </w:rPr>
      </w:pPr>
    </w:p>
    <w:p w:rsidR="00916CB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</w:pPr>
    </w:p>
    <w:p w:rsidR="00916CB3" w:rsidRDefault="00916CB3" w:rsidP="00A66503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ДОДАТОК 2</w:t>
      </w:r>
    </w:p>
    <w:p w:rsidR="00916CB3" w:rsidRDefault="00916CB3" w:rsidP="00A66503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916CB3" w:rsidRPr="00832A8A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832A8A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На аркушах формату А4</w:t>
      </w:r>
    </w:p>
    <w:p w:rsidR="00916CB3" w:rsidRDefault="00916CB3" w:rsidP="00832A8A">
      <w:pPr>
        <w:shd w:val="clear" w:color="auto" w:fill="FFFFFF"/>
        <w:spacing w:after="0" w:line="240" w:lineRule="auto"/>
        <w:ind w:right="-142"/>
        <w:rPr>
          <w:rFonts w:ascii="Times New Roman" w:hAnsi="Times New Roman"/>
          <w:b/>
          <w:color w:val="FF0000"/>
          <w:sz w:val="144"/>
          <w:szCs w:val="144"/>
          <w:lang w:val="uk-UA"/>
        </w:rPr>
      </w:pPr>
      <w:r w:rsidRPr="00A66503">
        <w:rPr>
          <w:rFonts w:ascii="Times New Roman" w:hAnsi="Times New Roman"/>
          <w:b/>
          <w:color w:val="FF0000"/>
          <w:sz w:val="144"/>
          <w:szCs w:val="144"/>
        </w:rPr>
        <w:t>101</w:t>
      </w:r>
      <w:r w:rsidRPr="00A66503">
        <w:rPr>
          <w:rFonts w:ascii="Times New Roman" w:hAnsi="Times New Roman"/>
          <w:b/>
          <w:color w:val="FF0000"/>
          <w:sz w:val="144"/>
          <w:szCs w:val="144"/>
          <w:lang w:val="uk-UA"/>
        </w:rPr>
        <w:t xml:space="preserve"> </w:t>
      </w:r>
      <w:r>
        <w:rPr>
          <w:rFonts w:ascii="Times New Roman" w:hAnsi="Times New Roman"/>
          <w:b/>
          <w:color w:val="FF0000"/>
          <w:sz w:val="144"/>
          <w:szCs w:val="144"/>
          <w:lang w:val="uk-UA"/>
        </w:rPr>
        <w:t xml:space="preserve">   </w:t>
      </w:r>
      <w:r w:rsidRPr="00A66503">
        <w:rPr>
          <w:rFonts w:ascii="Times New Roman" w:hAnsi="Times New Roman"/>
          <w:b/>
          <w:color w:val="FF0000"/>
          <w:sz w:val="144"/>
          <w:szCs w:val="144"/>
        </w:rPr>
        <w:t>102</w:t>
      </w:r>
      <w:r>
        <w:rPr>
          <w:rFonts w:ascii="Times New Roman" w:hAnsi="Times New Roman"/>
          <w:b/>
          <w:color w:val="FF0000"/>
          <w:sz w:val="144"/>
          <w:szCs w:val="144"/>
          <w:lang w:val="uk-UA"/>
        </w:rPr>
        <w:t xml:space="preserve">   </w:t>
      </w:r>
      <w:r w:rsidRPr="00A66503">
        <w:rPr>
          <w:rFonts w:ascii="Times New Roman" w:hAnsi="Times New Roman"/>
          <w:b/>
          <w:color w:val="FF0000"/>
          <w:sz w:val="144"/>
          <w:szCs w:val="144"/>
        </w:rPr>
        <w:t>103</w:t>
      </w:r>
    </w:p>
    <w:p w:rsidR="00916CB3" w:rsidRDefault="00916CB3" w:rsidP="00A66503">
      <w:pPr>
        <w:rPr>
          <w:rFonts w:ascii="Times New Roman" w:hAnsi="Times New Roman"/>
          <w:b/>
          <w:color w:val="009900"/>
          <w:sz w:val="144"/>
          <w:szCs w:val="144"/>
          <w:lang w:val="uk-UA"/>
        </w:rPr>
      </w:pPr>
      <w:r w:rsidRPr="00A66503">
        <w:rPr>
          <w:rFonts w:ascii="Times New Roman" w:hAnsi="Times New Roman"/>
          <w:b/>
          <w:color w:val="FF0000"/>
          <w:sz w:val="144"/>
          <w:szCs w:val="144"/>
        </w:rPr>
        <w:t>104</w:t>
      </w:r>
      <w:r>
        <w:rPr>
          <w:rFonts w:ascii="Times New Roman" w:hAnsi="Times New Roman"/>
          <w:b/>
          <w:color w:val="FF0000"/>
          <w:sz w:val="144"/>
          <w:szCs w:val="144"/>
          <w:lang w:val="uk-UA"/>
        </w:rPr>
        <w:t xml:space="preserve">    </w:t>
      </w:r>
      <w:r w:rsidRPr="00A66503">
        <w:rPr>
          <w:rFonts w:ascii="Times New Roman" w:hAnsi="Times New Roman"/>
          <w:b/>
          <w:color w:val="0000FF"/>
          <w:sz w:val="144"/>
          <w:szCs w:val="144"/>
        </w:rPr>
        <w:t>ЦО</w:t>
      </w:r>
      <w:r>
        <w:rPr>
          <w:rFonts w:ascii="Times New Roman" w:hAnsi="Times New Roman"/>
          <w:b/>
          <w:color w:val="FF0000"/>
          <w:sz w:val="144"/>
          <w:szCs w:val="144"/>
          <w:lang w:val="uk-UA"/>
        </w:rPr>
        <w:t xml:space="preserve"> </w:t>
      </w:r>
      <w:r w:rsidRPr="00A66503">
        <w:rPr>
          <w:rFonts w:ascii="Times New Roman" w:hAnsi="Times New Roman"/>
          <w:b/>
          <w:color w:val="009900"/>
          <w:sz w:val="144"/>
          <w:szCs w:val="144"/>
        </w:rPr>
        <w:t>СДОР</w:t>
      </w:r>
    </w:p>
    <w:p w:rsidR="00916CB3" w:rsidRPr="00832A8A" w:rsidRDefault="00916CB3" w:rsidP="00A66503">
      <w:pPr>
        <w:rPr>
          <w:rFonts w:ascii="Times New Roman" w:hAnsi="Times New Roman"/>
          <w:b/>
          <w:color w:val="FF0000"/>
          <w:sz w:val="16"/>
          <w:szCs w:val="16"/>
          <w:lang w:val="uk-UA"/>
        </w:rPr>
      </w:pPr>
    </w:p>
    <w:p w:rsidR="00916CB3" w:rsidRPr="00832A8A" w:rsidRDefault="00916CB3" w:rsidP="00A66503">
      <w:pPr>
        <w:rPr>
          <w:rFonts w:ascii="Times New Roman" w:hAnsi="Times New Roman"/>
          <w:b/>
          <w:sz w:val="52"/>
          <w:szCs w:val="52"/>
          <w:lang w:val="uk-UA"/>
        </w:rPr>
      </w:pPr>
      <w:r w:rsidRPr="00A66503">
        <w:rPr>
          <w:rFonts w:ascii="Times New Roman" w:hAnsi="Times New Roman"/>
          <w:b/>
          <w:sz w:val="52"/>
          <w:szCs w:val="52"/>
        </w:rPr>
        <w:t>НАДЗВИЧАЙНА</w:t>
      </w:r>
      <w:r>
        <w:rPr>
          <w:rFonts w:ascii="Times New Roman" w:hAnsi="Times New Roman"/>
          <w:b/>
          <w:sz w:val="52"/>
          <w:szCs w:val="52"/>
          <w:lang w:val="uk-UA"/>
        </w:rPr>
        <w:t xml:space="preserve">  </w:t>
      </w:r>
    </w:p>
    <w:p w:rsidR="00916CB3" w:rsidRDefault="00916CB3" w:rsidP="00A66503">
      <w:pPr>
        <w:rPr>
          <w:rFonts w:ascii="Times New Roman" w:hAnsi="Times New Roman"/>
          <w:b/>
          <w:sz w:val="52"/>
          <w:szCs w:val="52"/>
          <w:lang w:val="uk-UA"/>
        </w:rPr>
      </w:pPr>
      <w:r w:rsidRPr="00A66503">
        <w:rPr>
          <w:rFonts w:ascii="Times New Roman" w:hAnsi="Times New Roman"/>
          <w:b/>
          <w:sz w:val="52"/>
          <w:szCs w:val="52"/>
        </w:rPr>
        <w:t>СИТУА</w:t>
      </w:r>
      <w:r w:rsidRPr="00A66503">
        <w:rPr>
          <w:rFonts w:ascii="Times New Roman" w:hAnsi="Times New Roman"/>
          <w:b/>
          <w:sz w:val="52"/>
          <w:szCs w:val="52"/>
          <w:lang w:val="uk-UA"/>
        </w:rPr>
        <w:t>ЦІЯ</w:t>
      </w:r>
    </w:p>
    <w:p w:rsidR="00916CB3" w:rsidRDefault="00916CB3" w:rsidP="00A66503">
      <w:pPr>
        <w:rPr>
          <w:rFonts w:ascii="Times New Roman" w:hAnsi="Times New Roman"/>
          <w:b/>
          <w:sz w:val="52"/>
          <w:szCs w:val="52"/>
          <w:lang w:val="uk-UA"/>
        </w:rPr>
      </w:pPr>
    </w:p>
    <w:p w:rsidR="00916CB3" w:rsidRDefault="00916CB3" w:rsidP="00A66503">
      <w:pPr>
        <w:rPr>
          <w:rFonts w:ascii="Times New Roman" w:hAnsi="Times New Roman"/>
          <w:b/>
          <w:sz w:val="52"/>
          <w:szCs w:val="52"/>
          <w:lang w:val="uk-UA"/>
        </w:rPr>
      </w:pPr>
      <w:r w:rsidRPr="00603366">
        <w:rPr>
          <w:rFonts w:ascii="Times New Roman" w:hAnsi="Times New Roman"/>
          <w:b/>
          <w:noProof/>
          <w:sz w:val="48"/>
          <w:szCs w:val="48"/>
          <w:lang w:eastAsia="ru-RU"/>
        </w:rPr>
        <w:pict>
          <v:shape id="_x0000_i1033" type="#_x0000_t75" alt="f591f928736bt.jpg" style="width:156pt;height:103.5pt;visibility:visible">
            <v:imagedata r:id="rId15" o:title=""/>
          </v:shape>
        </w:pict>
      </w:r>
    </w:p>
    <w:p w:rsidR="00916CB3" w:rsidRPr="00A66503" w:rsidRDefault="00916CB3" w:rsidP="00A66503">
      <w:pPr>
        <w:rPr>
          <w:rFonts w:ascii="Times New Roman" w:hAnsi="Times New Roman"/>
          <w:b/>
          <w:sz w:val="52"/>
          <w:szCs w:val="52"/>
          <w:lang w:val="uk-UA"/>
        </w:rPr>
      </w:pPr>
    </w:p>
    <w:p w:rsidR="00916CB3" w:rsidRDefault="00916CB3" w:rsidP="00A66503">
      <w:pPr>
        <w:rPr>
          <w:rFonts w:ascii="Times New Roman" w:hAnsi="Times New Roman"/>
          <w:b/>
          <w:color w:val="009900"/>
          <w:sz w:val="44"/>
          <w:szCs w:val="44"/>
          <w:lang w:val="en-US"/>
        </w:rPr>
      </w:pPr>
    </w:p>
    <w:p w:rsidR="00916CB3" w:rsidRPr="00391404" w:rsidRDefault="00916CB3" w:rsidP="00A66503">
      <w:pPr>
        <w:rPr>
          <w:rFonts w:ascii="Times New Roman" w:hAnsi="Times New Roman"/>
          <w:b/>
          <w:color w:val="009900"/>
          <w:sz w:val="24"/>
          <w:szCs w:val="24"/>
          <w:lang w:val="en-US"/>
        </w:rPr>
      </w:pPr>
    </w:p>
    <w:p w:rsidR="00916CB3" w:rsidRDefault="00916CB3" w:rsidP="00832A8A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ДОДАТОК 3</w:t>
      </w:r>
    </w:p>
    <w:p w:rsidR="00916CB3" w:rsidRDefault="00916CB3" w:rsidP="00832A8A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916CB3" w:rsidRPr="00832A8A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916CB3" w:rsidRDefault="00916CB3" w:rsidP="007C6399">
      <w:pPr>
        <w:ind w:left="45"/>
        <w:rPr>
          <w:rFonts w:ascii="Times New Roman" w:hAnsi="Times New Roman"/>
          <w:b/>
          <w:sz w:val="32"/>
          <w:szCs w:val="32"/>
          <w:lang w:val="uk-UA"/>
        </w:rPr>
      </w:pPr>
      <w:r w:rsidRPr="0013657A">
        <w:rPr>
          <w:rFonts w:ascii="Times New Roman" w:hAnsi="Times New Roman"/>
          <w:b/>
          <w:color w:val="FF0000"/>
          <w:sz w:val="32"/>
          <w:szCs w:val="32"/>
          <w:lang w:val="uk-UA"/>
        </w:rPr>
        <w:t>А)</w:t>
      </w:r>
      <w:r>
        <w:rPr>
          <w:rFonts w:ascii="Times New Roman" w:hAnsi="Times New Roman"/>
          <w:color w:val="FF0000"/>
          <w:sz w:val="20"/>
          <w:szCs w:val="20"/>
          <w:lang w:val="uk-UA"/>
        </w:rPr>
        <w:t xml:space="preserve"> </w:t>
      </w:r>
      <w:r w:rsidRPr="007C6399">
        <w:rPr>
          <w:rFonts w:ascii="Times New Roman" w:hAnsi="Times New Roman"/>
          <w:b/>
          <w:sz w:val="32"/>
          <w:szCs w:val="32"/>
          <w:lang w:val="uk-UA"/>
        </w:rPr>
        <w:t>Картки з завданням</w:t>
      </w:r>
      <w:r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916CB3" w:rsidRPr="007C6399" w:rsidRDefault="00916CB3" w:rsidP="007C6399">
      <w:pPr>
        <w:ind w:left="45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>ГРУПА №1</w:t>
      </w:r>
    </w:p>
    <w:p w:rsidR="00916CB3" w:rsidRPr="00984462" w:rsidRDefault="00916CB3" w:rsidP="007C6399">
      <w:pPr>
        <w:ind w:left="45"/>
        <w:rPr>
          <w:rFonts w:ascii="Times New Roman" w:hAnsi="Times New Roman"/>
          <w:b/>
          <w:color w:val="0070C0"/>
          <w:sz w:val="96"/>
          <w:szCs w:val="96"/>
          <w:lang w:val="uk-UA" w:eastAsia="ru-RU"/>
        </w:rPr>
      </w:pPr>
      <w:r w:rsidRPr="007C6399">
        <w:rPr>
          <w:rFonts w:ascii="Times New Roman" w:hAnsi="Times New Roman"/>
          <w:b/>
          <w:color w:val="365F91"/>
          <w:sz w:val="52"/>
          <w:szCs w:val="52"/>
          <w:lang w:val="uk-UA" w:eastAsia="ru-RU"/>
        </w:rPr>
        <w:t>алгоритм дій під час та після виникненні землетрусу</w:t>
      </w:r>
    </w:p>
    <w:p w:rsidR="00916CB3" w:rsidRDefault="00916CB3" w:rsidP="007C6399">
      <w:pPr>
        <w:ind w:left="45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>ГРУПА №2</w:t>
      </w:r>
    </w:p>
    <w:p w:rsidR="00916CB3" w:rsidRPr="007C6399" w:rsidRDefault="00916CB3" w:rsidP="007C6399">
      <w:pPr>
        <w:rPr>
          <w:rFonts w:ascii="Times New Roman" w:hAnsi="Times New Roman"/>
          <w:b/>
          <w:color w:val="0070C0"/>
          <w:sz w:val="52"/>
          <w:szCs w:val="52"/>
          <w:lang w:val="uk-UA" w:eastAsia="ru-RU"/>
        </w:rPr>
      </w:pPr>
      <w:r w:rsidRPr="007C6399">
        <w:rPr>
          <w:rFonts w:ascii="Times New Roman" w:hAnsi="Times New Roman"/>
          <w:b/>
          <w:color w:val="0070C0"/>
          <w:sz w:val="52"/>
          <w:szCs w:val="52"/>
          <w:lang w:eastAsia="ru-RU"/>
        </w:rPr>
        <w:t>алгоритм дій під час та після повені</w:t>
      </w:r>
    </w:p>
    <w:p w:rsidR="00916CB3" w:rsidRDefault="00916CB3" w:rsidP="007C6399">
      <w:pPr>
        <w:ind w:left="45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>ГРУПА №3</w:t>
      </w:r>
    </w:p>
    <w:p w:rsidR="00916CB3" w:rsidRPr="007C6399" w:rsidRDefault="00916CB3" w:rsidP="007C6399">
      <w:pPr>
        <w:shd w:val="clear" w:color="auto" w:fill="FFFFFF"/>
        <w:spacing w:after="0" w:line="240" w:lineRule="auto"/>
        <w:ind w:right="-142"/>
        <w:rPr>
          <w:rFonts w:ascii="Times New Roman" w:hAnsi="Times New Roman"/>
          <w:b/>
          <w:color w:val="0070C0"/>
          <w:sz w:val="52"/>
          <w:szCs w:val="52"/>
          <w:lang w:val="uk-UA" w:eastAsia="ru-RU"/>
        </w:rPr>
      </w:pPr>
      <w:r w:rsidRPr="007C6399">
        <w:rPr>
          <w:rFonts w:ascii="Times New Roman" w:hAnsi="Times New Roman"/>
          <w:b/>
          <w:color w:val="0070C0"/>
          <w:sz w:val="52"/>
          <w:szCs w:val="52"/>
          <w:lang w:eastAsia="ru-RU"/>
        </w:rPr>
        <w:t>алгоритм дій під час та після НС метеорологічного походження</w:t>
      </w:r>
    </w:p>
    <w:p w:rsidR="00916CB3" w:rsidRPr="007C6399" w:rsidRDefault="00916CB3" w:rsidP="007C6399">
      <w:pPr>
        <w:ind w:left="45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916CB3" w:rsidRDefault="00916CB3" w:rsidP="007C6399">
      <w:pPr>
        <w:ind w:left="45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>ГРУПА №4</w:t>
      </w:r>
    </w:p>
    <w:p w:rsidR="00916CB3" w:rsidRPr="007C6399" w:rsidRDefault="00916CB3" w:rsidP="007C6399">
      <w:pPr>
        <w:shd w:val="clear" w:color="auto" w:fill="FFFFFF"/>
        <w:spacing w:after="0" w:line="240" w:lineRule="auto"/>
        <w:ind w:right="-142"/>
        <w:rPr>
          <w:rFonts w:ascii="Times New Roman" w:hAnsi="Times New Roman"/>
          <w:b/>
          <w:color w:val="0070C0"/>
          <w:sz w:val="52"/>
          <w:szCs w:val="52"/>
          <w:lang w:val="uk-UA" w:eastAsia="ru-RU"/>
        </w:rPr>
      </w:pPr>
      <w:r w:rsidRPr="007C6399">
        <w:rPr>
          <w:rFonts w:ascii="Times New Roman" w:hAnsi="Times New Roman"/>
          <w:b/>
          <w:color w:val="0070C0"/>
          <w:sz w:val="52"/>
          <w:szCs w:val="52"/>
          <w:lang w:eastAsia="ru-RU"/>
        </w:rPr>
        <w:t>алгоритм дій під час пожежі у приміщенні</w:t>
      </w:r>
    </w:p>
    <w:p w:rsidR="00916CB3" w:rsidRPr="007C6399" w:rsidRDefault="00916CB3" w:rsidP="007C6399">
      <w:pPr>
        <w:ind w:left="45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916CB3" w:rsidRDefault="00916CB3" w:rsidP="007C6399">
      <w:pPr>
        <w:ind w:left="45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>ГРУПА №5</w:t>
      </w:r>
    </w:p>
    <w:p w:rsidR="00916CB3" w:rsidRPr="007C6399" w:rsidRDefault="00916CB3" w:rsidP="007C6399">
      <w:pPr>
        <w:shd w:val="clear" w:color="auto" w:fill="FFFFFF"/>
        <w:spacing w:after="0" w:line="240" w:lineRule="auto"/>
        <w:ind w:right="-142"/>
        <w:rPr>
          <w:rFonts w:ascii="Times New Roman" w:hAnsi="Times New Roman"/>
          <w:b/>
          <w:color w:val="0070C0"/>
          <w:sz w:val="52"/>
          <w:szCs w:val="52"/>
          <w:lang w:val="uk-UA" w:eastAsia="ru-RU"/>
        </w:rPr>
      </w:pPr>
      <w:r w:rsidRPr="007C6399">
        <w:rPr>
          <w:rFonts w:ascii="Times New Roman" w:hAnsi="Times New Roman"/>
          <w:b/>
          <w:color w:val="0070C0"/>
          <w:sz w:val="52"/>
          <w:szCs w:val="52"/>
          <w:lang w:eastAsia="ru-RU"/>
        </w:rPr>
        <w:t>алгоритм дій під час пожежі  в лісі, степу</w:t>
      </w:r>
    </w:p>
    <w:p w:rsidR="00916CB3" w:rsidRPr="007C6399" w:rsidRDefault="00916CB3" w:rsidP="007C6399">
      <w:pPr>
        <w:ind w:left="45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916CB3" w:rsidRDefault="00916CB3" w:rsidP="007C6399">
      <w:pPr>
        <w:ind w:left="45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>ГРУПА №6</w:t>
      </w:r>
    </w:p>
    <w:p w:rsidR="00916CB3" w:rsidRPr="007C6399" w:rsidRDefault="00916CB3" w:rsidP="007C6399">
      <w:pPr>
        <w:shd w:val="clear" w:color="auto" w:fill="FFFFFF"/>
        <w:spacing w:after="0" w:line="240" w:lineRule="auto"/>
        <w:ind w:right="-142"/>
        <w:rPr>
          <w:rFonts w:ascii="Times New Roman" w:hAnsi="Times New Roman"/>
          <w:b/>
          <w:color w:val="0070C0"/>
          <w:sz w:val="52"/>
          <w:szCs w:val="52"/>
          <w:lang w:val="uk-UA" w:eastAsia="ru-RU"/>
        </w:rPr>
      </w:pPr>
      <w:r w:rsidRPr="007C6399">
        <w:rPr>
          <w:rFonts w:ascii="Times New Roman" w:hAnsi="Times New Roman"/>
          <w:b/>
          <w:color w:val="0070C0"/>
          <w:sz w:val="52"/>
          <w:szCs w:val="52"/>
          <w:lang w:val="uk-UA" w:eastAsia="ru-RU"/>
        </w:rPr>
        <w:t>алгоритм дій під час хімічної небезпеки</w:t>
      </w:r>
    </w:p>
    <w:p w:rsidR="00916CB3" w:rsidRPr="007C0FA3" w:rsidRDefault="00916CB3" w:rsidP="007C6399">
      <w:pPr>
        <w:ind w:left="45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916CB3" w:rsidRPr="007C0FA3" w:rsidRDefault="00916CB3" w:rsidP="007C6399">
      <w:pPr>
        <w:ind w:left="45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916CB3" w:rsidRPr="007C6399" w:rsidRDefault="00916CB3" w:rsidP="007C6399">
      <w:pPr>
        <w:shd w:val="clear" w:color="auto" w:fill="FFFFFF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13657A">
        <w:rPr>
          <w:rFonts w:ascii="Times New Roman" w:hAnsi="Times New Roman"/>
          <w:b/>
          <w:color w:val="FF0000"/>
          <w:sz w:val="32"/>
          <w:szCs w:val="32"/>
          <w:lang w:val="uk-UA"/>
        </w:rPr>
        <w:t>Б)</w:t>
      </w:r>
      <w:r w:rsidRPr="007C6399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832A8A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Розрізати на смужки та покласти у конверти.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>
        <w:rPr>
          <w:rFonts w:ascii="Times New Roman" w:hAnsi="Times New Roman"/>
          <w:color w:val="FF0000"/>
          <w:sz w:val="20"/>
          <w:szCs w:val="20"/>
          <w:lang w:val="uk-UA"/>
        </w:rPr>
        <w:t xml:space="preserve"> </w:t>
      </w: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  <w:t>При завчасному попередженні про загрозу землетрусу, перш</w:t>
      </w:r>
      <w:r w:rsidRPr="00832A8A">
        <w:rPr>
          <w:rFonts w:ascii="Times New Roman" w:hAnsi="Times New Roman"/>
          <w:color w:val="000000"/>
          <w:sz w:val="20"/>
          <w:szCs w:val="20"/>
          <w:lang w:val="uk-UA"/>
        </w:rPr>
        <w:br/>
      </w: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  <w:t>ніж залишити квартиру (дім), необхідно вимкнути нагрівальні пристрої і газ, якщо топилася піч – загасити.</w:t>
      </w:r>
    </w:p>
    <w:p w:rsidR="00916CB3" w:rsidRPr="00832A8A" w:rsidRDefault="00916CB3" w:rsidP="00832A8A">
      <w:pPr>
        <w:pStyle w:val="NormalWeb"/>
        <w:shd w:val="clear" w:color="auto" w:fill="FFFFFF"/>
        <w:spacing w:before="0" w:beforeAutospacing="0" w:after="0" w:afterAutospacing="0" w:line="248" w:lineRule="atLeast"/>
        <w:rPr>
          <w:color w:val="000000"/>
          <w:sz w:val="20"/>
          <w:szCs w:val="20"/>
          <w:lang w:val="uk-UA"/>
        </w:rPr>
      </w:pPr>
      <w:r w:rsidRPr="00832A8A">
        <w:rPr>
          <w:color w:val="000000"/>
          <w:sz w:val="20"/>
          <w:szCs w:val="20"/>
        </w:rPr>
        <w:t>можливі обвалення дерев та провали внаслідок вигорання торфу;</w:t>
      </w:r>
    </w:p>
    <w:p w:rsidR="00916CB3" w:rsidRPr="00832A8A" w:rsidRDefault="00916CB3" w:rsidP="00832A8A">
      <w:pPr>
        <w:pStyle w:val="NormalWeb"/>
        <w:shd w:val="clear" w:color="auto" w:fill="FFFFFF"/>
        <w:spacing w:before="0" w:beforeAutospacing="0" w:after="0" w:afterAutospacing="0" w:line="248" w:lineRule="atLeast"/>
        <w:rPr>
          <w:color w:val="000000"/>
          <w:sz w:val="20"/>
          <w:szCs w:val="20"/>
          <w:lang w:val="uk-UA"/>
        </w:rPr>
      </w:pP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  <w:t>слід зайняти підвищені місця або дерева, використати різного роду плаваючі засоби, що є під рукою або збудувати їх з колод, дощок, автомобільних камер, бочок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На вулиці слід якомога швидше відійти від будівель і споруд у напрямку площ, широких вулиць, скверів, спортивних майданчиків, незабудованих ділянок, суворо дотримуючись встановленого громадського порядку.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При прогріванні автомобіля важливо не допускати затікання в кабіну (кузов, салон) вихлопних газів; з цією метою важливо слідкувати, щоб вихлопна труба не завалювалася снігом.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color w:val="000000"/>
          <w:sz w:val="20"/>
          <w:szCs w:val="20"/>
          <w:lang w:eastAsia="ru-RU"/>
        </w:rPr>
        <w:t>перш ніж увійти в палаюче приміщення, накрийтеся з головою мокрими покривалом, пальтом, плащем, шматком щільної тканини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зайняти місце (встати) у дверному чи віконному прорізі</w:t>
      </w: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  <w:t>.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Великі вікна і вітрини необхідно оббити дошками.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 легких споруд людей перевести у міцніші будівлі або укрити в захисних спорудах ЦО.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вийти у безпечні та підвищені місця.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створити запаси води на 2-3 доби, підготувати похідні плитки, примуси, не забути запастися продуктами харчування і медикаментами, особливо перев'язочними матеріалами; радіоприймачі і телевізори тримати постійно ввімкненими.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  <w:t>сховатися у канапі, ямі, яру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sz w:val="20"/>
          <w:szCs w:val="20"/>
          <w:lang w:val="uk-UA" w:eastAsia="ru-RU"/>
        </w:rPr>
        <w:t>надягніть на потерпілого протигаз або ватно-марлеву пов’язку, попередньо змочивши її водою або 2-процентним розчином питної соди в випадку отруєння хлором, а у разі отруєння аміаком - водою або 5-процентним розчином лимонної кислоти.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не укривайтеся під деревами, які сто, окремо; не підходьте до ліній електропередач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необхідно зупинитися, повністю закрити жалюзі машини, укрити двигун зі сторони радіатора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sz w:val="20"/>
          <w:szCs w:val="20"/>
          <w:lang w:val="uk-UA" w:eastAsia="ru-RU"/>
        </w:rPr>
        <w:t>щільно закрийте вікна та двері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shd w:val="clear" w:color="auto" w:fill="FFFFFF"/>
          <w:lang w:val="uk-UA"/>
        </w:rPr>
      </w:pPr>
      <w:r w:rsidRPr="00832A8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 піднятися на верхні поверхи; якщо будинок одноповерховий - зайняти приміщення на горищах</w:t>
      </w:r>
    </w:p>
    <w:p w:rsidR="00916CB3" w:rsidRPr="00832A8A" w:rsidRDefault="00916CB3" w:rsidP="00832A8A">
      <w:pPr>
        <w:rPr>
          <w:rFonts w:ascii="Times New Roman" w:hAnsi="Times New Roman"/>
          <w:color w:val="000000"/>
          <w:sz w:val="20"/>
          <w:szCs w:val="20"/>
          <w:lang w:val="uk-UA" w:eastAsia="ru-RU"/>
        </w:rPr>
      </w:pPr>
      <w:r w:rsidRPr="00832A8A">
        <w:rPr>
          <w:rFonts w:ascii="Times New Roman" w:hAnsi="Times New Roman"/>
          <w:color w:val="000000"/>
          <w:sz w:val="20"/>
          <w:szCs w:val="20"/>
          <w:lang w:eastAsia="ru-RU"/>
        </w:rPr>
        <w:t>якщо на вас зайнявся одяг, лягайте на землю і, перекочую-чись, збийте полум'я; бігти не можна — це ще більше роздуває полум'я</w:t>
      </w:r>
    </w:p>
    <w:p w:rsidR="00916CB3" w:rsidRPr="00832A8A" w:rsidRDefault="00916CB3" w:rsidP="00832A8A">
      <w:pPr>
        <w:shd w:val="clear" w:color="auto" w:fill="F7F7F9"/>
        <w:spacing w:after="0" w:line="270" w:lineRule="atLeast"/>
        <w:textAlignment w:val="baseline"/>
        <w:rPr>
          <w:rFonts w:ascii="Times New Roman" w:hAnsi="Times New Roman"/>
          <w:color w:val="000000"/>
          <w:sz w:val="20"/>
          <w:szCs w:val="20"/>
          <w:lang w:val="uk-UA" w:eastAsia="ru-RU"/>
        </w:rPr>
      </w:pPr>
      <w:r w:rsidRPr="00832A8A">
        <w:rPr>
          <w:rFonts w:ascii="Times New Roman" w:hAnsi="Times New Roman"/>
          <w:color w:val="000000"/>
          <w:sz w:val="20"/>
          <w:szCs w:val="20"/>
          <w:lang w:eastAsia="ru-RU"/>
        </w:rPr>
        <w:t>при гасінні пожежі використовуйте вогнегасники, пожежні крани, воду, пісок, землю, покривала й інші засоби;</w:t>
      </w:r>
    </w:p>
    <w:p w:rsidR="00916CB3" w:rsidRPr="00832A8A" w:rsidRDefault="00916CB3" w:rsidP="00832A8A">
      <w:pPr>
        <w:shd w:val="clear" w:color="auto" w:fill="F7F7F9"/>
        <w:spacing w:after="0" w:line="270" w:lineRule="atLeast"/>
        <w:textAlignment w:val="baseline"/>
        <w:rPr>
          <w:rFonts w:ascii="Times New Roman" w:hAnsi="Times New Roman"/>
          <w:color w:val="000000"/>
          <w:sz w:val="20"/>
          <w:szCs w:val="20"/>
          <w:lang w:val="uk-UA" w:eastAsia="ru-RU"/>
        </w:rPr>
      </w:pPr>
    </w:p>
    <w:p w:rsidR="00916CB3" w:rsidRPr="00832A8A" w:rsidRDefault="00916CB3" w:rsidP="00832A8A">
      <w:pPr>
        <w:pStyle w:val="NormalWeb"/>
        <w:shd w:val="clear" w:color="auto" w:fill="FFFFFF"/>
        <w:spacing w:before="0" w:beforeAutospacing="0" w:after="0" w:afterAutospacing="0" w:line="248" w:lineRule="atLeast"/>
        <w:rPr>
          <w:color w:val="000000"/>
          <w:sz w:val="20"/>
          <w:szCs w:val="20"/>
          <w:lang w:val="uk-UA"/>
        </w:rPr>
      </w:pPr>
      <w:r w:rsidRPr="00832A8A">
        <w:rPr>
          <w:color w:val="000000"/>
          <w:sz w:val="20"/>
          <w:szCs w:val="20"/>
        </w:rPr>
        <w:t>необхідно перейти кромку пожежі проти вітру, накрити при цьому голову і обличчя верхнім одягом. </w:t>
      </w:r>
    </w:p>
    <w:p w:rsidR="00916CB3" w:rsidRPr="00832A8A" w:rsidRDefault="00916CB3" w:rsidP="00832A8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uk-UA" w:eastAsia="ru-RU"/>
        </w:rPr>
      </w:pPr>
    </w:p>
    <w:p w:rsidR="00916CB3" w:rsidRDefault="00916CB3" w:rsidP="00832A8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uk-UA" w:eastAsia="ru-RU"/>
        </w:rPr>
      </w:pPr>
      <w:r w:rsidRPr="00832A8A">
        <w:rPr>
          <w:rFonts w:ascii="Times New Roman" w:hAnsi="Times New Roman"/>
          <w:sz w:val="20"/>
          <w:szCs w:val="20"/>
          <w:lang w:val="uk-UA" w:eastAsia="ru-RU"/>
        </w:rPr>
        <w:t>при підозрі на ураження СДОР необхідно уникати будь-яких фізичних навантажень, вживати велику кількість рідини (чай, молоко, сік, вода);</w:t>
      </w:r>
    </w:p>
    <w:p w:rsidR="00916CB3" w:rsidRDefault="00916CB3" w:rsidP="00832A8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uk-UA" w:eastAsia="ru-RU"/>
        </w:rPr>
      </w:pPr>
    </w:p>
    <w:p w:rsidR="00916CB3" w:rsidRDefault="00916CB3" w:rsidP="00832A8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uk-UA" w:eastAsia="ru-RU"/>
        </w:rPr>
      </w:pPr>
    </w:p>
    <w:p w:rsidR="00916CB3" w:rsidRDefault="00916CB3" w:rsidP="00832A8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uk-UA" w:eastAsia="ru-RU"/>
        </w:rPr>
      </w:pPr>
    </w:p>
    <w:p w:rsidR="00916CB3" w:rsidRPr="00832A8A" w:rsidRDefault="00916CB3" w:rsidP="00832A8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uk-UA" w:eastAsia="ru-RU"/>
        </w:rPr>
      </w:pPr>
    </w:p>
    <w:p w:rsidR="00916CB3" w:rsidRPr="00832A8A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916CB3" w:rsidRDefault="00916CB3" w:rsidP="00832A8A">
      <w:pPr>
        <w:shd w:val="clear" w:color="auto" w:fill="FFFFFF"/>
        <w:spacing w:after="0" w:line="240" w:lineRule="auto"/>
        <w:ind w:right="-142"/>
        <w:rPr>
          <w:rFonts w:ascii="Times New Roman" w:hAnsi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val="uk-UA" w:eastAsia="ru-RU"/>
        </w:rPr>
        <w:t>В</w:t>
      </w:r>
      <w:r w:rsidRPr="00832A8A">
        <w:rPr>
          <w:rFonts w:ascii="Times New Roman" w:hAnsi="Times New Roman"/>
          <w:b/>
          <w:color w:val="FF0000"/>
          <w:sz w:val="28"/>
          <w:szCs w:val="28"/>
          <w:lang w:val="uk-UA" w:eastAsia="ru-RU"/>
        </w:rPr>
        <w:t>)</w:t>
      </w:r>
      <w:r>
        <w:rPr>
          <w:rFonts w:ascii="Times New Roman" w:hAnsi="Times New Roman"/>
          <w:b/>
          <w:color w:val="FF0000"/>
          <w:sz w:val="28"/>
          <w:szCs w:val="28"/>
          <w:lang w:val="uk-UA" w:eastAsia="ru-RU"/>
        </w:rPr>
        <w:t xml:space="preserve"> </w:t>
      </w:r>
      <w:r w:rsidRPr="00832A8A">
        <w:rPr>
          <w:rFonts w:ascii="Times New Roman" w:hAnsi="Times New Roman"/>
          <w:b/>
          <w:sz w:val="28"/>
          <w:szCs w:val="28"/>
          <w:lang w:val="uk-UA" w:eastAsia="ru-RU"/>
        </w:rPr>
        <w:t>Розрізати малюнки для калажу та покласти у конверти з попереднім</w:t>
      </w:r>
      <w:r>
        <w:rPr>
          <w:rFonts w:ascii="Times New Roman" w:hAnsi="Times New Roman"/>
          <w:b/>
          <w:color w:val="FF0000"/>
          <w:sz w:val="28"/>
          <w:szCs w:val="28"/>
          <w:lang w:val="uk-UA" w:eastAsia="ru-RU"/>
        </w:rPr>
        <w:t xml:space="preserve"> Б </w:t>
      </w:r>
      <w:r w:rsidRPr="00832A8A">
        <w:rPr>
          <w:rFonts w:ascii="Times New Roman" w:hAnsi="Times New Roman"/>
          <w:b/>
          <w:sz w:val="28"/>
          <w:szCs w:val="28"/>
          <w:lang w:val="uk-UA" w:eastAsia="ru-RU"/>
        </w:rPr>
        <w:t>роздатковим матеріалом</w:t>
      </w:r>
    </w:p>
    <w:p w:rsidR="00916CB3" w:rsidRDefault="00916CB3" w:rsidP="00832A8A">
      <w:pPr>
        <w:shd w:val="clear" w:color="auto" w:fill="FFFFFF"/>
        <w:spacing w:after="0" w:line="240" w:lineRule="auto"/>
        <w:ind w:right="-142"/>
        <w:rPr>
          <w:rFonts w:ascii="Times New Roman" w:hAnsi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val="uk-UA" w:eastAsia="ru-RU"/>
        </w:rPr>
        <w:t xml:space="preserve"> </w: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10" o:spid="_x0000_i1034" type="#_x0000_t75" style="width:152.25pt;height:103.5pt;visibility:visible">
            <v:imagedata r:id="rId16" o:title=""/>
          </v:shape>
        </w:pict>
      </w:r>
      <w:r>
        <w:rPr>
          <w:rFonts w:ascii="Times New Roman" w:hAnsi="Times New Roman"/>
          <w:b/>
          <w:color w:val="FF0000"/>
          <w:sz w:val="28"/>
          <w:szCs w:val="28"/>
          <w:lang w:val="uk-UA" w:eastAsia="ru-RU"/>
        </w:rPr>
        <w:t xml:space="preserve"> </w: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11" o:spid="_x0000_i1035" type="#_x0000_t75" style="width:139.5pt;height:104.25pt;visibility:visible">
            <v:imagedata r:id="rId17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12" o:spid="_x0000_i1036" type="#_x0000_t75" style="width:153pt;height:110.25pt;visibility:visible">
            <v:imagedata r:id="rId18" o:title=""/>
          </v:shape>
        </w:pict>
      </w:r>
    </w:p>
    <w:p w:rsidR="00916CB3" w:rsidRDefault="00916CB3" w:rsidP="00832A8A">
      <w:pPr>
        <w:shd w:val="clear" w:color="auto" w:fill="FFFFFF"/>
        <w:spacing w:after="0" w:line="240" w:lineRule="auto"/>
        <w:ind w:right="-142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13" o:spid="_x0000_i1037" type="#_x0000_t75" style="width:171.75pt;height:94.5pt;visibility:visible">
            <v:imagedata r:id="rId19" o:title=""/>
          </v:shape>
        </w:pict>
      </w:r>
      <w:r>
        <w:rPr>
          <w:rFonts w:ascii="Times New Roman" w:hAnsi="Times New Roman"/>
          <w:color w:val="FF0000"/>
          <w:sz w:val="28"/>
          <w:szCs w:val="28"/>
          <w:lang w:val="uk-UA" w:eastAsia="ru-RU"/>
        </w:rPr>
        <w:t xml:space="preserve"> </w: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14" o:spid="_x0000_i1038" type="#_x0000_t75" style="width:129pt;height:89.25pt;flip:x;visibility:visible">
            <v:imagedata r:id="rId20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15" o:spid="_x0000_i1039" type="#_x0000_t75" style="width:150pt;height:99pt;visibility:visible">
            <v:imagedata r:id="rId21" o:title=""/>
          </v:shape>
        </w:pict>
      </w:r>
    </w:p>
    <w:p w:rsidR="00916CB3" w:rsidRDefault="00916CB3" w:rsidP="00832A8A">
      <w:pPr>
        <w:shd w:val="clear" w:color="auto" w:fill="FFFFFF"/>
        <w:spacing w:after="0" w:line="240" w:lineRule="auto"/>
        <w:ind w:right="-142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16" o:spid="_x0000_i1040" type="#_x0000_t75" style="width:155.25pt;height:102.75pt;visibility:visible">
            <v:imagedata r:id="rId22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17" o:spid="_x0000_i1041" type="#_x0000_t75" style="width:148.5pt;height:105pt;visibility:visible">
            <v:imagedata r:id="rId23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18" o:spid="_x0000_i1042" type="#_x0000_t75" style="width:162pt;height:108pt;visibility:visible">
            <v:imagedata r:id="rId24" o:title=""/>
          </v:shape>
        </w:pict>
      </w:r>
    </w:p>
    <w:p w:rsidR="00916CB3" w:rsidRDefault="00916CB3" w:rsidP="00832A8A">
      <w:pPr>
        <w:shd w:val="clear" w:color="auto" w:fill="FFFFFF"/>
        <w:spacing w:after="0" w:line="240" w:lineRule="auto"/>
        <w:ind w:right="-142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19" o:spid="_x0000_i1043" type="#_x0000_t75" style="width:135pt;height:108pt;visibility:visible">
            <v:imagedata r:id="rId25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20" o:spid="_x0000_i1044" type="#_x0000_t75" style="width:152.25pt;height:114.75pt;visibility:visible">
            <v:imagedata r:id="rId26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21" o:spid="_x0000_i1045" type="#_x0000_t75" style="width:106.5pt;height:137.25pt;visibility:visible">
            <v:imagedata r:id="rId27" o:title=""/>
          </v:shape>
        </w:pict>
      </w:r>
    </w:p>
    <w:p w:rsidR="00916CB3" w:rsidRDefault="00916CB3" w:rsidP="00832A8A">
      <w:pPr>
        <w:shd w:val="clear" w:color="auto" w:fill="FFFFFF"/>
        <w:spacing w:after="0" w:line="240" w:lineRule="auto"/>
        <w:ind w:right="-142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22" o:spid="_x0000_i1046" type="#_x0000_t75" style="width:126pt;height:99.75pt;visibility:visible">
            <v:imagedata r:id="rId28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23" o:spid="_x0000_i1047" type="#_x0000_t75" style="width:2in;height:96pt;visibility:visible">
            <v:imagedata r:id="rId29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24" o:spid="_x0000_i1048" type="#_x0000_t75" style="width:147.75pt;height:111pt;visibility:visible">
            <v:imagedata r:id="rId8" o:title=""/>
          </v:shape>
        </w:pict>
      </w:r>
    </w:p>
    <w:p w:rsidR="00916CB3" w:rsidRDefault="00916CB3" w:rsidP="00832A8A">
      <w:pPr>
        <w:shd w:val="clear" w:color="auto" w:fill="FFFFFF"/>
        <w:spacing w:after="0" w:line="240" w:lineRule="auto"/>
        <w:ind w:right="-142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26" o:spid="_x0000_i1049" type="#_x0000_t75" style="width:169.5pt;height:95.25pt;visibility:visible">
            <v:imagedata r:id="rId30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27" o:spid="_x0000_i1050" type="#_x0000_t75" style="width:141pt;height:130.5pt;visibility:visible">
            <v:imagedata r:id="rId31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28" o:spid="_x0000_i1051" type="#_x0000_t75" style="width:142.5pt;height:95.25pt;visibility:visible">
            <v:imagedata r:id="rId32" o:title=""/>
          </v:shape>
        </w:pict>
      </w:r>
    </w:p>
    <w:p w:rsidR="00916CB3" w:rsidRDefault="00916CB3" w:rsidP="00832A8A">
      <w:pPr>
        <w:shd w:val="clear" w:color="auto" w:fill="FFFFFF"/>
        <w:spacing w:after="0" w:line="240" w:lineRule="auto"/>
        <w:ind w:right="-142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29" o:spid="_x0000_i1052" type="#_x0000_t75" style="width:146.25pt;height:109.5pt;visibility:visible">
            <v:imagedata r:id="rId33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30" o:spid="_x0000_i1053" type="#_x0000_t75" style="width:140.25pt;height:106.5pt;visibility:visible">
            <v:imagedata r:id="rId34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31" o:spid="_x0000_i1054" type="#_x0000_t75" style="width:152.25pt;height:101.25pt;visibility:visible">
            <v:imagedata r:id="rId35" o:title=""/>
          </v:shape>
        </w:pict>
      </w:r>
    </w:p>
    <w:p w:rsidR="00916CB3" w:rsidRDefault="00916CB3" w:rsidP="00832A8A">
      <w:pPr>
        <w:shd w:val="clear" w:color="auto" w:fill="FFFFFF"/>
        <w:spacing w:after="0" w:line="240" w:lineRule="auto"/>
        <w:ind w:right="-142"/>
        <w:rPr>
          <w:rFonts w:ascii="Times New Roman" w:hAnsi="Times New Roman"/>
          <w:color w:val="FF0000"/>
          <w:sz w:val="28"/>
          <w:szCs w:val="28"/>
          <w:lang w:val="uk-UA" w:eastAsia="ru-RU"/>
        </w:rPr>
      </w:pPr>
    </w:p>
    <w:p w:rsidR="00916CB3" w:rsidRDefault="00916CB3" w:rsidP="00832A8A">
      <w:pPr>
        <w:shd w:val="clear" w:color="auto" w:fill="FFFFFF"/>
        <w:spacing w:after="0" w:line="240" w:lineRule="auto"/>
        <w:ind w:right="-142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33" o:spid="_x0000_i1055" type="#_x0000_t75" style="width:153pt;height:102pt;visibility:visible">
            <v:imagedata r:id="rId36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34" o:spid="_x0000_i1056" type="#_x0000_t75" style="width:152.25pt;height:99pt;visibility:visible">
            <v:imagedata r:id="rId37" o:title=""/>
          </v:shape>
        </w:pic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35" o:spid="_x0000_i1057" type="#_x0000_t75" style="width:133.5pt;height:100.5pt;visibility:visible">
            <v:imagedata r:id="rId38" o:title=""/>
          </v:shape>
        </w:pict>
      </w:r>
    </w:p>
    <w:p w:rsidR="00916CB3" w:rsidRPr="00832A8A" w:rsidRDefault="00916CB3" w:rsidP="00832A8A">
      <w:pPr>
        <w:shd w:val="clear" w:color="auto" w:fill="FFFFFF"/>
        <w:spacing w:after="0" w:line="240" w:lineRule="auto"/>
        <w:ind w:right="-142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36" o:spid="_x0000_i1058" type="#_x0000_t75" style="width:175.5pt;height:117pt;visibility:visible">
            <v:imagedata r:id="rId15" o:title=""/>
          </v:shape>
        </w:pict>
      </w:r>
      <w:r>
        <w:rPr>
          <w:rFonts w:ascii="Times New Roman" w:hAnsi="Times New Roman"/>
          <w:color w:val="FF0000"/>
          <w:sz w:val="28"/>
          <w:szCs w:val="28"/>
          <w:lang w:val="uk-UA" w:eastAsia="ru-RU"/>
        </w:rPr>
        <w:t xml:space="preserve">                       </w:t>
      </w:r>
      <w:r w:rsidRPr="0060336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 id="Рисунок 37" o:spid="_x0000_i1059" type="#_x0000_t75" style="width:145.5pt;height:145.5pt;visibility:visible">
            <v:imagedata r:id="rId39" o:title=""/>
          </v:shape>
        </w:pict>
      </w:r>
    </w:p>
    <w:p w:rsidR="00916CB3" w:rsidRDefault="00916CB3" w:rsidP="00A66503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916CB3" w:rsidRDefault="00916CB3" w:rsidP="00A66503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916CB3" w:rsidRPr="002B52F2" w:rsidRDefault="00916CB3" w:rsidP="00391404">
      <w:pPr>
        <w:jc w:val="center"/>
        <w:rPr>
          <w:rFonts w:ascii="Times New Roman" w:hAnsi="Times New Roman"/>
          <w:b/>
          <w:color w:val="FF0000"/>
          <w:sz w:val="144"/>
          <w:szCs w:val="144"/>
          <w:lang w:val="uk-UA"/>
        </w:rPr>
      </w:pPr>
      <w:r>
        <w:rPr>
          <w:rFonts w:ascii="Times New Roman" w:hAnsi="Times New Roman"/>
          <w:b/>
          <w:color w:val="FF0000"/>
          <w:sz w:val="144"/>
          <w:szCs w:val="144"/>
          <w:lang w:val="uk-UA"/>
        </w:rPr>
        <w:t xml:space="preserve">101    102    103    </w:t>
      </w:r>
      <w:r w:rsidRPr="002B52F2">
        <w:rPr>
          <w:rFonts w:ascii="Times New Roman" w:hAnsi="Times New Roman"/>
          <w:b/>
          <w:color w:val="FF0000"/>
          <w:sz w:val="144"/>
          <w:szCs w:val="144"/>
          <w:lang w:val="uk-UA"/>
        </w:rPr>
        <w:t>104</w:t>
      </w:r>
    </w:p>
    <w:p w:rsidR="00916CB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</w:pPr>
    </w:p>
    <w:p w:rsidR="00916CB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  <w:t xml:space="preserve">   </w:t>
      </w:r>
    </w:p>
    <w:p w:rsidR="00916CB3" w:rsidRPr="007C0FA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en-US"/>
        </w:rPr>
      </w:pPr>
    </w:p>
    <w:p w:rsidR="00916CB3" w:rsidRPr="007C0FA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en-US"/>
        </w:rPr>
      </w:pPr>
    </w:p>
    <w:p w:rsidR="00916CB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</w:pPr>
    </w:p>
    <w:p w:rsidR="00916CB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</w:pPr>
    </w:p>
    <w:p w:rsidR="00916CB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</w:pPr>
    </w:p>
    <w:p w:rsidR="00916CB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</w:pPr>
      <w:bookmarkStart w:id="0" w:name="_GoBack"/>
      <w:bookmarkEnd w:id="0"/>
    </w:p>
    <w:p w:rsidR="00916CB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</w:pPr>
    </w:p>
    <w:p w:rsidR="00916CB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</w:pPr>
    </w:p>
    <w:p w:rsidR="00916CB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</w:pPr>
    </w:p>
    <w:p w:rsidR="00916CB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uk-UA"/>
        </w:rPr>
      </w:pPr>
    </w:p>
    <w:p w:rsidR="00916CB3" w:rsidRDefault="00916CB3" w:rsidP="00A66503">
      <w:pPr>
        <w:shd w:val="clear" w:color="auto" w:fill="FFFFFF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916CB3" w:rsidRDefault="00916CB3" w:rsidP="00FC7CD6">
      <w:pPr>
        <w:shd w:val="clear" w:color="auto" w:fill="FFFFFF"/>
        <w:spacing w:after="0" w:line="240" w:lineRule="auto"/>
        <w:ind w:right="-142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sectPr w:rsidR="00916CB3" w:rsidSect="00391404">
      <w:footerReference w:type="default" r:id="rId40"/>
      <w:pgSz w:w="11906" w:h="16838"/>
      <w:pgMar w:top="993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CB3" w:rsidRDefault="00916CB3" w:rsidP="00391404">
      <w:pPr>
        <w:spacing w:after="0" w:line="240" w:lineRule="auto"/>
      </w:pPr>
      <w:r>
        <w:separator/>
      </w:r>
    </w:p>
  </w:endnote>
  <w:endnote w:type="continuationSeparator" w:id="0">
    <w:p w:rsidR="00916CB3" w:rsidRDefault="00916CB3" w:rsidP="00391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CB3" w:rsidRDefault="00916CB3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916CB3" w:rsidRDefault="00916C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CB3" w:rsidRDefault="00916CB3" w:rsidP="00391404">
      <w:pPr>
        <w:spacing w:after="0" w:line="240" w:lineRule="auto"/>
      </w:pPr>
      <w:r>
        <w:separator/>
      </w:r>
    </w:p>
  </w:footnote>
  <w:footnote w:type="continuationSeparator" w:id="0">
    <w:p w:rsidR="00916CB3" w:rsidRDefault="00916CB3" w:rsidP="00391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41E3D"/>
    <w:multiLevelType w:val="hybridMultilevel"/>
    <w:tmpl w:val="93F0E94E"/>
    <w:lvl w:ilvl="0" w:tplc="E264B45A">
      <w:start w:val="1"/>
      <w:numFmt w:val="decimal"/>
      <w:lvlText w:val="%1."/>
      <w:lvlJc w:val="left"/>
      <w:pPr>
        <w:ind w:left="960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8711F6B"/>
    <w:multiLevelType w:val="hybridMultilevel"/>
    <w:tmpl w:val="02689F66"/>
    <w:lvl w:ilvl="0" w:tplc="F42A7AA8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2603FA6"/>
    <w:multiLevelType w:val="hybridMultilevel"/>
    <w:tmpl w:val="0AF2551C"/>
    <w:lvl w:ilvl="0" w:tplc="5C34AF98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44EA"/>
    <w:rsid w:val="000C5718"/>
    <w:rsid w:val="00117F18"/>
    <w:rsid w:val="0013657A"/>
    <w:rsid w:val="001E0D46"/>
    <w:rsid w:val="002A22F8"/>
    <w:rsid w:val="002B52F2"/>
    <w:rsid w:val="00391404"/>
    <w:rsid w:val="003F44EA"/>
    <w:rsid w:val="003F782A"/>
    <w:rsid w:val="003F7DE4"/>
    <w:rsid w:val="00536C27"/>
    <w:rsid w:val="005A3FD8"/>
    <w:rsid w:val="00603366"/>
    <w:rsid w:val="00695077"/>
    <w:rsid w:val="006C7811"/>
    <w:rsid w:val="007400D3"/>
    <w:rsid w:val="007618E0"/>
    <w:rsid w:val="007C0FA3"/>
    <w:rsid w:val="007C6399"/>
    <w:rsid w:val="007E0A1B"/>
    <w:rsid w:val="00832A8A"/>
    <w:rsid w:val="00916CB3"/>
    <w:rsid w:val="009272AC"/>
    <w:rsid w:val="009361CE"/>
    <w:rsid w:val="00984462"/>
    <w:rsid w:val="009B7586"/>
    <w:rsid w:val="009D2EED"/>
    <w:rsid w:val="00A66503"/>
    <w:rsid w:val="00B1478D"/>
    <w:rsid w:val="00CE5A0D"/>
    <w:rsid w:val="00D024C5"/>
    <w:rsid w:val="00D120C8"/>
    <w:rsid w:val="00D9606F"/>
    <w:rsid w:val="00DA7F5B"/>
    <w:rsid w:val="00DB587F"/>
    <w:rsid w:val="00E262B9"/>
    <w:rsid w:val="00EB1F75"/>
    <w:rsid w:val="00EE49A3"/>
    <w:rsid w:val="00F21E80"/>
    <w:rsid w:val="00F43FA1"/>
    <w:rsid w:val="00F525A9"/>
    <w:rsid w:val="00F61B5F"/>
    <w:rsid w:val="00FC7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F5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3F44EA"/>
    <w:rPr>
      <w:rFonts w:cs="Times New Roman"/>
    </w:rPr>
  </w:style>
  <w:style w:type="table" w:styleId="TableGrid">
    <w:name w:val="Table Grid"/>
    <w:basedOn w:val="TableNormal"/>
    <w:uiPriority w:val="99"/>
    <w:rsid w:val="003F44E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basedOn w:val="Normal"/>
    <w:uiPriority w:val="99"/>
    <w:qFormat/>
    <w:rsid w:val="006C78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D120C8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D120C8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D120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7E0A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C7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7C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91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9140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91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9140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459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59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59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253</TotalTime>
  <Pages>11</Pages>
  <Words>1331</Words>
  <Characters>7588</Characters>
  <Application>Microsoft Office Outlook</Application>
  <DocSecurity>0</DocSecurity>
  <Lines>0</Lines>
  <Paragraphs>0</Paragraphs>
  <ScaleCrop>false</ScaleCrop>
  <Company>CtrlSoft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Лукерьюшка</dc:creator>
  <cp:keywords/>
  <dc:description/>
  <cp:lastModifiedBy>User</cp:lastModifiedBy>
  <cp:revision>21</cp:revision>
  <cp:lastPrinted>2013-04-29T16:55:00Z</cp:lastPrinted>
  <dcterms:created xsi:type="dcterms:W3CDTF">2013-04-23T19:22:00Z</dcterms:created>
  <dcterms:modified xsi:type="dcterms:W3CDTF">2015-05-07T08:29:00Z</dcterms:modified>
</cp:coreProperties>
</file>